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8F3873" w:rsidP="008F3873" w:rsidRDefault="008F3873" w14:paraId="36FB0087" w14:textId="77777777">
      <w:pPr>
        <w:shd w:val="clear" w:color="auto" w:fill="FFFFFF"/>
        <w:spacing w:after="0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:rsidR="008F3873" w:rsidP="008F3873" w:rsidRDefault="008F3873" w14:paraId="3880004E" w14:textId="77777777">
      <w:pPr>
        <w:spacing w:after="0" w:line="240" w:lineRule="auto"/>
        <w:ind w:left="556" w:right="454"/>
        <w:jc w:val="center"/>
        <w:rPr>
          <w:rFonts w:ascii="Arial" w:hAnsi="Arial" w:cs="Arial"/>
          <w:b/>
          <w:color w:val="002060"/>
          <w:sz w:val="22"/>
          <w:szCs w:val="22"/>
        </w:rPr>
      </w:pPr>
    </w:p>
    <w:p w:rsidRPr="008F3873" w:rsidR="008F3873" w:rsidP="008F3873" w:rsidRDefault="008F3873" w14:paraId="35879945" w14:textId="3E575C62">
      <w:pPr>
        <w:spacing w:after="0" w:line="240" w:lineRule="auto"/>
        <w:ind w:left="556" w:right="454"/>
        <w:jc w:val="center"/>
        <w:rPr>
          <w:rFonts w:ascii="Arial" w:hAnsi="Arial" w:cs="Arial"/>
          <w:b/>
          <w:caps/>
          <w:color w:val="002060"/>
          <w:sz w:val="22"/>
          <w:szCs w:val="22"/>
        </w:rPr>
      </w:pPr>
      <w:r w:rsidRPr="008F3873">
        <w:rPr>
          <w:rFonts w:ascii="Arial" w:hAnsi="Arial" w:cs="Arial"/>
          <w:b/>
          <w:color w:val="002060"/>
          <w:sz w:val="22"/>
          <w:szCs w:val="22"/>
        </w:rPr>
        <w:t>ANNUAL GENERAL</w:t>
      </w:r>
      <w:r w:rsidRPr="008F3873">
        <w:rPr>
          <w:rFonts w:ascii="Arial" w:hAnsi="Arial" w:cs="Arial"/>
          <w:b/>
          <w:color w:val="002060"/>
          <w:spacing w:val="-2"/>
          <w:sz w:val="22"/>
          <w:szCs w:val="22"/>
        </w:rPr>
        <w:t xml:space="preserve"> </w:t>
      </w:r>
      <w:r w:rsidRPr="008F3873">
        <w:rPr>
          <w:rFonts w:ascii="Arial" w:hAnsi="Arial" w:cs="Arial"/>
          <w:b/>
          <w:color w:val="002060"/>
          <w:sz w:val="22"/>
          <w:szCs w:val="22"/>
        </w:rPr>
        <w:t>MEETING</w:t>
      </w:r>
    </w:p>
    <w:p w:rsidRPr="008F3873" w:rsidR="008F3873" w:rsidP="008F3873" w:rsidRDefault="008F3873" w14:paraId="2E0FB2A6" w14:textId="77777777">
      <w:pPr>
        <w:spacing w:after="0" w:line="240" w:lineRule="auto"/>
        <w:ind w:left="556" w:right="452"/>
        <w:jc w:val="center"/>
        <w:rPr>
          <w:rFonts w:ascii="Arial" w:hAnsi="Arial" w:cs="Arial"/>
          <w:bCs/>
          <w:color w:val="002060"/>
          <w:sz w:val="22"/>
          <w:szCs w:val="22"/>
        </w:rPr>
      </w:pPr>
      <w:r w:rsidRPr="008F3873">
        <w:rPr>
          <w:rFonts w:ascii="Arial" w:hAnsi="Arial" w:cs="Arial"/>
          <w:bCs/>
          <w:color w:val="002060"/>
          <w:sz w:val="22"/>
          <w:szCs w:val="22"/>
        </w:rPr>
        <w:t>PROXY</w:t>
      </w:r>
      <w:r w:rsidRPr="008F3873">
        <w:rPr>
          <w:rFonts w:ascii="Arial" w:hAnsi="Arial" w:cs="Arial"/>
          <w:bCs/>
          <w:color w:val="002060"/>
          <w:spacing w:val="-1"/>
          <w:sz w:val="22"/>
          <w:szCs w:val="22"/>
        </w:rPr>
        <w:t xml:space="preserve"> </w:t>
      </w:r>
      <w:r w:rsidRPr="008F3873">
        <w:rPr>
          <w:rFonts w:ascii="Arial" w:hAnsi="Arial" w:cs="Arial"/>
          <w:bCs/>
          <w:color w:val="002060"/>
          <w:sz w:val="22"/>
          <w:szCs w:val="22"/>
        </w:rPr>
        <w:t>FORM</w:t>
      </w:r>
    </w:p>
    <w:p w:rsidRPr="008F3873" w:rsidR="008F3873" w:rsidP="008F3873" w:rsidRDefault="008F3873" w14:paraId="2B456831" w14:textId="77777777">
      <w:pPr>
        <w:pStyle w:val="BodyText"/>
        <w:spacing w:before="4"/>
        <w:rPr>
          <w:rFonts w:ascii="Arial" w:hAnsi="Arial" w:cs="Arial"/>
          <w:b/>
        </w:rPr>
      </w:pPr>
    </w:p>
    <w:p w:rsidRPr="008F3873" w:rsidR="008F3873" w:rsidP="008F3873" w:rsidRDefault="008F3873" w14:paraId="20BAEA22" w14:textId="5EFE905A">
      <w:pPr>
        <w:spacing w:before="1" w:line="341" w:lineRule="exact"/>
        <w:ind w:left="556" w:right="454"/>
        <w:jc w:val="center"/>
        <w:rPr>
          <w:rFonts w:ascii="Arial" w:hAnsi="Arial" w:cs="Arial"/>
          <w:b/>
        </w:rPr>
      </w:pPr>
      <w:r w:rsidRPr="008F3873">
        <w:rPr>
          <w:rFonts w:ascii="Arial" w:hAnsi="Arial" w:cs="Arial"/>
          <w:b/>
          <w:caps/>
          <w:spacing w:val="-1"/>
        </w:rPr>
        <w:t>TO</w:t>
      </w:r>
      <w:r w:rsidRPr="008F3873">
        <w:rPr>
          <w:rFonts w:ascii="Arial" w:hAnsi="Arial" w:cs="Arial"/>
          <w:b/>
          <w:caps/>
          <w:spacing w:val="-2"/>
        </w:rPr>
        <w:t xml:space="preserve"> </w:t>
      </w:r>
      <w:r w:rsidRPr="008F3873">
        <w:rPr>
          <w:rFonts w:ascii="Arial" w:hAnsi="Arial" w:cs="Arial"/>
          <w:b/>
          <w:caps/>
          <w:spacing w:val="-1"/>
        </w:rPr>
        <w:t>BE HELD</w:t>
      </w:r>
      <w:r w:rsidRPr="008F3873">
        <w:rPr>
          <w:rFonts w:ascii="Arial" w:hAnsi="Arial" w:cs="Arial"/>
          <w:b/>
          <w:caps/>
        </w:rPr>
        <w:t xml:space="preserve"> VIRTUALLY BY MS TEAMs </w:t>
      </w:r>
      <w:r w:rsidRPr="008F3873">
        <w:rPr>
          <w:rFonts w:ascii="Arial" w:hAnsi="Arial" w:cs="Arial"/>
          <w:b/>
          <w:caps/>
          <w:spacing w:val="-1"/>
        </w:rPr>
        <w:t>ON</w:t>
      </w:r>
      <w:r w:rsidRPr="008F3873">
        <w:rPr>
          <w:rFonts w:ascii="Arial" w:hAnsi="Arial" w:cs="Arial"/>
          <w:b/>
          <w:caps/>
        </w:rPr>
        <w:t xml:space="preserve"> </w:t>
      </w:r>
      <w:r w:rsidRPr="008F3873">
        <w:rPr>
          <w:rFonts w:ascii="Arial" w:hAnsi="Arial" w:cs="Arial"/>
          <w:b/>
          <w:caps/>
        </w:rPr>
        <w:t xml:space="preserve">Wednesday 21 OCTOBER 2026 </w:t>
      </w:r>
      <w:r w:rsidRPr="008F3873">
        <w:rPr>
          <w:rFonts w:ascii="Arial" w:hAnsi="Arial" w:cs="Arial"/>
          <w:b/>
          <w:caps/>
        </w:rPr>
        <w:t>AT 1900HRS</w:t>
      </w:r>
    </w:p>
    <w:p w:rsidRPr="008F3873" w:rsidR="008F3873" w:rsidP="008F3873" w:rsidRDefault="008F3873" w14:paraId="3DB4D505" w14:textId="77777777">
      <w:pPr>
        <w:pStyle w:val="BodyText"/>
        <w:spacing w:before="11"/>
        <w:rPr>
          <w:rFonts w:ascii="Arial" w:hAnsi="Arial" w:cs="Arial"/>
          <w:b/>
        </w:rPr>
      </w:pPr>
    </w:p>
    <w:p w:rsidRPr="008F3873" w:rsidR="008F3873" w:rsidP="008F3873" w:rsidRDefault="008F3873" w14:paraId="5D5D0345" w14:textId="77777777">
      <w:pPr>
        <w:pStyle w:val="BodyText"/>
        <w:spacing w:before="11" w:line="360" w:lineRule="auto"/>
        <w:ind w:left="0"/>
        <w:jc w:val="both"/>
        <w:rPr>
          <w:rFonts w:ascii="Arial" w:hAnsi="Arial" w:cs="Arial"/>
        </w:rPr>
      </w:pPr>
      <w:r w:rsidRPr="008F3873">
        <w:rPr>
          <w:rFonts w:ascii="Arial" w:hAnsi="Arial" w:cs="Arial"/>
          <w:bCs/>
        </w:rPr>
        <w:t xml:space="preserve">I, </w:t>
      </w:r>
      <w:r w:rsidRPr="008F3873">
        <w:rPr>
          <w:rFonts w:ascii="Arial" w:hAnsi="Arial" w:cs="Arial"/>
          <w:bCs/>
          <w:highlight w:val="lightGray"/>
        </w:rPr>
        <w:t>INSERT YOUR NAME</w:t>
      </w:r>
      <w:r w:rsidRPr="008F3873">
        <w:rPr>
          <w:rFonts w:ascii="Arial" w:hAnsi="Arial" w:cs="Arial"/>
          <w:bCs/>
        </w:rPr>
        <w:t xml:space="preserve"> of </w:t>
      </w:r>
      <w:r w:rsidRPr="008F3873">
        <w:rPr>
          <w:rFonts w:ascii="Arial" w:hAnsi="Arial" w:cs="Arial"/>
          <w:bCs/>
          <w:highlight w:val="lightGray"/>
        </w:rPr>
        <w:t>INSERT YOUR ADDRESS</w:t>
      </w:r>
      <w:r w:rsidRPr="008F3873">
        <w:rPr>
          <w:rFonts w:ascii="Arial" w:hAnsi="Arial" w:cs="Arial"/>
          <w:bCs/>
        </w:rPr>
        <w:t xml:space="preserve"> b</w:t>
      </w:r>
      <w:r w:rsidRPr="008F3873">
        <w:rPr>
          <w:rFonts w:ascii="Arial" w:hAnsi="Arial" w:cs="Arial"/>
        </w:rPr>
        <w:t>eing a member of The British Weight Lifters Association and entitled to attend at the</w:t>
      </w:r>
      <w:r w:rsidRPr="008F3873">
        <w:rPr>
          <w:rFonts w:ascii="Arial" w:hAnsi="Arial" w:cs="Arial"/>
          <w:spacing w:val="1"/>
        </w:rPr>
        <w:t xml:space="preserve"> Annual</w:t>
      </w:r>
      <w:r w:rsidRPr="008F3873">
        <w:rPr>
          <w:rFonts w:ascii="Arial" w:hAnsi="Arial" w:cs="Arial"/>
        </w:rPr>
        <w:t xml:space="preserve"> General Meeting of the Association to be held on the above date, hereby</w:t>
      </w:r>
      <w:r w:rsidRPr="008F3873">
        <w:rPr>
          <w:rFonts w:ascii="Arial" w:hAnsi="Arial" w:cs="Arial"/>
          <w:spacing w:val="1"/>
        </w:rPr>
        <w:t xml:space="preserve"> </w:t>
      </w:r>
      <w:r w:rsidRPr="008F3873">
        <w:rPr>
          <w:rFonts w:ascii="Arial" w:hAnsi="Arial" w:cs="Arial"/>
        </w:rPr>
        <w:t>appoint:</w:t>
      </w:r>
    </w:p>
    <w:p w:rsidRPr="008F3873" w:rsidR="008F3873" w:rsidP="008F3873" w:rsidRDefault="008F3873" w14:paraId="545361D4" w14:textId="77777777">
      <w:pPr>
        <w:pStyle w:val="BodyText"/>
        <w:spacing w:before="11" w:line="360" w:lineRule="auto"/>
        <w:jc w:val="both"/>
        <w:rPr>
          <w:rFonts w:ascii="Arial" w:hAnsi="Arial" w:cs="Arial"/>
        </w:rPr>
      </w:pPr>
    </w:p>
    <w:p w:rsidRPr="008F3873" w:rsidR="008F3873" w:rsidP="008F3873" w:rsidRDefault="008F3873" w14:paraId="1DDCF435" w14:textId="77777777">
      <w:pPr>
        <w:pStyle w:val="BodyText"/>
        <w:spacing w:line="360" w:lineRule="auto"/>
        <w:ind w:left="0" w:right="111"/>
        <w:jc w:val="both"/>
        <w:rPr>
          <w:rFonts w:ascii="Arial" w:hAnsi="Arial" w:cs="Arial"/>
        </w:rPr>
      </w:pPr>
      <w:r w:rsidRPr="008F3873">
        <w:rPr>
          <w:rFonts w:ascii="Arial" w:hAnsi="Arial" w:cs="Arial"/>
          <w:highlight w:val="lightGray"/>
        </w:rPr>
        <w:t>NAME AND ADDRESS</w:t>
      </w:r>
      <w:r w:rsidRPr="008F3873">
        <w:rPr>
          <w:rFonts w:ascii="Arial" w:hAnsi="Arial" w:cs="Arial"/>
        </w:rPr>
        <w:t>/</w:t>
      </w:r>
      <w:r w:rsidRPr="008F3873">
        <w:rPr>
          <w:rFonts w:ascii="Arial" w:hAnsi="Arial" w:cs="Arial"/>
          <w:highlight w:val="lightGray"/>
        </w:rPr>
        <w:t>Chair of the meeting</w:t>
      </w:r>
      <w:r w:rsidRPr="008F3873">
        <w:rPr>
          <w:rFonts w:ascii="Arial" w:hAnsi="Arial" w:cs="Arial"/>
        </w:rPr>
        <w:t xml:space="preserve"> </w:t>
      </w:r>
      <w:r w:rsidRPr="008F3873">
        <w:rPr>
          <w:rFonts w:ascii="Arial" w:hAnsi="Arial" w:cs="Arial"/>
          <w:highlight w:val="cyan"/>
        </w:rPr>
        <w:t>[delete as appropriate]</w:t>
      </w:r>
      <w:r w:rsidRPr="008F3873">
        <w:rPr>
          <w:rFonts w:ascii="Arial" w:hAnsi="Arial" w:cs="Arial"/>
        </w:rPr>
        <w:t xml:space="preserve"> to attend the meeting and any adjournment thereof and speak on my behalf.</w:t>
      </w:r>
    </w:p>
    <w:p w:rsidR="008F3873" w:rsidP="008F3873" w:rsidRDefault="008F3873" w14:paraId="2557494A" w14:textId="77777777">
      <w:pPr>
        <w:pStyle w:val="BodyText"/>
        <w:ind w:left="0"/>
      </w:pPr>
    </w:p>
    <w:p w:rsidR="008F3873" w:rsidP="008F3873" w:rsidRDefault="008F3873" w14:paraId="20A370C7" w14:textId="77777777">
      <w:pPr>
        <w:pStyle w:val="BodyTex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3827"/>
      </w:tblGrid>
      <w:tr w:rsidR="008F3873" w:rsidTr="00E06C1F" w14:paraId="072562D6" w14:textId="77777777">
        <w:trPr>
          <w:trHeight w:val="748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:rsidRPr="008F3873" w:rsidR="008F3873" w:rsidP="008F3873" w:rsidRDefault="008F3873" w14:paraId="392A546A" w14:textId="77777777">
            <w:pPr>
              <w:pStyle w:val="BodyText"/>
              <w:ind w:left="0"/>
              <w:rPr>
                <w:rFonts w:ascii="Arial" w:hAnsi="Arial" w:cs="Arial"/>
              </w:rPr>
            </w:pPr>
            <w:r w:rsidRPr="008F3873">
              <w:rPr>
                <w:rFonts w:ascii="Arial" w:hAnsi="Arial" w:cs="Arial"/>
              </w:rPr>
              <w:t>Signed</w:t>
            </w:r>
          </w:p>
        </w:tc>
        <w:tc>
          <w:tcPr>
            <w:tcW w:w="3827" w:type="dxa"/>
            <w:vAlign w:val="center"/>
          </w:tcPr>
          <w:p w:rsidR="008F3873" w:rsidP="00E06C1F" w:rsidRDefault="008F3873" w14:paraId="27F54359" w14:textId="77777777">
            <w:pPr>
              <w:pStyle w:val="BodyText"/>
            </w:pPr>
          </w:p>
        </w:tc>
      </w:tr>
      <w:tr w:rsidR="008F3873" w:rsidTr="00E06C1F" w14:paraId="05334D1F" w14:textId="77777777">
        <w:trPr>
          <w:trHeight w:val="764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:rsidRPr="008F3873" w:rsidR="008F3873" w:rsidP="008F3873" w:rsidRDefault="008F3873" w14:paraId="404D5361" w14:textId="77777777">
            <w:pPr>
              <w:pStyle w:val="BodyText"/>
              <w:ind w:left="0"/>
              <w:rPr>
                <w:rFonts w:ascii="Arial" w:hAnsi="Arial" w:cs="Arial"/>
              </w:rPr>
            </w:pPr>
            <w:r w:rsidRPr="008F3873">
              <w:rPr>
                <w:rFonts w:ascii="Arial" w:hAnsi="Arial" w:cs="Arial"/>
              </w:rPr>
              <w:t>BWL Membership</w:t>
            </w:r>
            <w:r w:rsidRPr="008F3873">
              <w:rPr>
                <w:rFonts w:ascii="Arial" w:hAnsi="Arial" w:cs="Arial"/>
                <w:spacing w:val="-4"/>
              </w:rPr>
              <w:t xml:space="preserve"> Number</w:t>
            </w:r>
          </w:p>
        </w:tc>
        <w:tc>
          <w:tcPr>
            <w:tcW w:w="3827" w:type="dxa"/>
            <w:vAlign w:val="center"/>
          </w:tcPr>
          <w:p w:rsidR="008F3873" w:rsidP="00E06C1F" w:rsidRDefault="008F3873" w14:paraId="71848D72" w14:textId="77777777">
            <w:pPr>
              <w:pStyle w:val="BodyText"/>
            </w:pPr>
          </w:p>
        </w:tc>
      </w:tr>
    </w:tbl>
    <w:p w:rsidRPr="00E1482A" w:rsidR="008F3873" w:rsidP="008F3873" w:rsidRDefault="008F3873" w14:paraId="1C2257BC" w14:textId="77777777">
      <w:pPr>
        <w:pStyle w:val="BodyText"/>
      </w:pPr>
    </w:p>
    <w:p w:rsidRPr="00E1482A" w:rsidR="008F3873" w:rsidP="008F3873" w:rsidRDefault="008F3873" w14:paraId="6C8C86FC" w14:textId="77777777">
      <w:pPr>
        <w:pStyle w:val="BodyText"/>
        <w:spacing w:before="1"/>
        <w:jc w:val="both"/>
      </w:pPr>
      <w:r w:rsidRPr="00E1482A">
        <w:rPr>
          <w:spacing w:val="-11"/>
        </w:rPr>
        <w:t xml:space="preserve"> </w:t>
      </w:r>
    </w:p>
    <w:p w:rsidRPr="006D6927" w:rsidR="00CE4857" w:rsidRDefault="00CE4857" w14:paraId="5B7DE22D" w14:textId="41B29E59">
      <w:pPr>
        <w:shd w:val="clear" w:color="auto" w:fill="FFFFFF"/>
        <w:spacing w:after="0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sectPr w:rsidRPr="006D6927" w:rsidR="00CE4857" w:rsidSect="00F221AD">
      <w:headerReference w:type="default" r:id="rId9"/>
      <w:pgSz w:w="11906" w:h="16838" w:orient="portrait"/>
      <w:pgMar w:top="226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490469" w:rsidP="00DA4E43" w:rsidRDefault="00490469" w14:paraId="13F263A1" w14:textId="77777777">
      <w:pPr>
        <w:spacing w:after="0" w:line="240" w:lineRule="auto"/>
      </w:pPr>
      <w:r>
        <w:separator/>
      </w:r>
    </w:p>
  </w:endnote>
  <w:endnote w:type="continuationSeparator" w:id="0">
    <w:p w:rsidR="00490469" w:rsidP="00DA4E43" w:rsidRDefault="00490469" w14:paraId="69DDA5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he Future">
    <w:altName w:val="Calibri"/>
    <w:panose1 w:val="020B0604020202020204"/>
    <w:charset w:val="4D"/>
    <w:family w:val="swiss"/>
    <w:notTrueType/>
    <w:pitch w:val="variable"/>
    <w:sig w:usb0="00000007" w:usb1="1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490469" w:rsidP="00DA4E43" w:rsidRDefault="00490469" w14:paraId="66D41378" w14:textId="77777777">
      <w:pPr>
        <w:spacing w:after="0" w:line="240" w:lineRule="auto"/>
      </w:pPr>
      <w:r>
        <w:separator/>
      </w:r>
    </w:p>
  </w:footnote>
  <w:footnote w:type="continuationSeparator" w:id="0">
    <w:p w:rsidR="00490469" w:rsidP="00DA4E43" w:rsidRDefault="00490469" w14:paraId="084B840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A4E43" w:rsidRDefault="00DA4E43" w14:paraId="40A3C84F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6966F82" wp14:editId="0A3851AD">
          <wp:simplePos x="0" y="0"/>
          <wp:positionH relativeFrom="column">
            <wp:posOffset>-908050</wp:posOffset>
          </wp:positionH>
          <wp:positionV relativeFrom="paragraph">
            <wp:posOffset>-449580</wp:posOffset>
          </wp:positionV>
          <wp:extent cx="7563857" cy="10699198"/>
          <wp:effectExtent l="0" t="0" r="0" b="6985"/>
          <wp:wrapNone/>
          <wp:docPr id="126907086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9070861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857" cy="10699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isplayBackgroundShape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873"/>
    <w:rsid w:val="0001634C"/>
    <w:rsid w:val="00026234"/>
    <w:rsid w:val="00046C11"/>
    <w:rsid w:val="000C126F"/>
    <w:rsid w:val="000D203E"/>
    <w:rsid w:val="0010123A"/>
    <w:rsid w:val="0021309E"/>
    <w:rsid w:val="0023040E"/>
    <w:rsid w:val="00264DB7"/>
    <w:rsid w:val="00291754"/>
    <w:rsid w:val="002C168C"/>
    <w:rsid w:val="002D789F"/>
    <w:rsid w:val="0031086D"/>
    <w:rsid w:val="00352A95"/>
    <w:rsid w:val="00385133"/>
    <w:rsid w:val="00390174"/>
    <w:rsid w:val="003A2D8F"/>
    <w:rsid w:val="003B1E10"/>
    <w:rsid w:val="003C1235"/>
    <w:rsid w:val="003D47FE"/>
    <w:rsid w:val="0048572E"/>
    <w:rsid w:val="00490469"/>
    <w:rsid w:val="004C30D2"/>
    <w:rsid w:val="00573C28"/>
    <w:rsid w:val="005A2203"/>
    <w:rsid w:val="005E2885"/>
    <w:rsid w:val="0068193D"/>
    <w:rsid w:val="0068519F"/>
    <w:rsid w:val="006D6927"/>
    <w:rsid w:val="00716AAB"/>
    <w:rsid w:val="00762119"/>
    <w:rsid w:val="007C4CC9"/>
    <w:rsid w:val="00890598"/>
    <w:rsid w:val="00890A32"/>
    <w:rsid w:val="00894E7D"/>
    <w:rsid w:val="008F3873"/>
    <w:rsid w:val="00983602"/>
    <w:rsid w:val="00A6217D"/>
    <w:rsid w:val="00A863DD"/>
    <w:rsid w:val="00B6022C"/>
    <w:rsid w:val="00BB382B"/>
    <w:rsid w:val="00C43885"/>
    <w:rsid w:val="00C92B03"/>
    <w:rsid w:val="00CB43DB"/>
    <w:rsid w:val="00CE4857"/>
    <w:rsid w:val="00CE665C"/>
    <w:rsid w:val="00D21CEB"/>
    <w:rsid w:val="00D565FB"/>
    <w:rsid w:val="00DA4E43"/>
    <w:rsid w:val="00DE4BAB"/>
    <w:rsid w:val="00E67C11"/>
    <w:rsid w:val="00E85AB5"/>
    <w:rsid w:val="00ED48DB"/>
    <w:rsid w:val="00F221AD"/>
    <w:rsid w:val="00F336D5"/>
    <w:rsid w:val="00F409C2"/>
    <w:rsid w:val="00F47714"/>
    <w:rsid w:val="00F621B5"/>
    <w:rsid w:val="00FF43C1"/>
    <w:rsid w:val="5805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E47219"/>
  <w15:chartTrackingRefBased/>
  <w15:docId w15:val="{A1FFAB8C-A2CE-3A4A-B354-218032B3A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4E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4E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4E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E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E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E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E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E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E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A4E4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A4E4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A4E4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A4E4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A4E4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A4E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A4E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A4E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A4E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E4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A4E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E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A4E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E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A4E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E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E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E4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A4E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E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4E4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A4E43"/>
  </w:style>
  <w:style w:type="paragraph" w:styleId="Footer">
    <w:name w:val="footer"/>
    <w:basedOn w:val="Normal"/>
    <w:link w:val="FooterChar"/>
    <w:uiPriority w:val="99"/>
    <w:unhideWhenUsed/>
    <w:rsid w:val="00DA4E4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A4E43"/>
  </w:style>
  <w:style w:type="paragraph" w:styleId="BodyText">
    <w:name w:val="Body Text"/>
    <w:basedOn w:val="Normal"/>
    <w:link w:val="BodyTextChar"/>
    <w:uiPriority w:val="1"/>
    <w:qFormat/>
    <w:rsid w:val="00DA4E43"/>
    <w:pPr>
      <w:widowControl w:val="0"/>
      <w:kinsoku w:val="0"/>
      <w:overflowPunct w:val="0"/>
      <w:autoSpaceDE w:val="0"/>
      <w:autoSpaceDN w:val="0"/>
      <w:adjustRightInd w:val="0"/>
      <w:spacing w:before="90" w:after="0" w:line="240" w:lineRule="auto"/>
      <w:ind w:left="3690"/>
    </w:pPr>
    <w:rPr>
      <w:rFonts w:ascii="The Future" w:hAnsi="The Future" w:cs="The Future" w:eastAsiaTheme="minorEastAsia"/>
      <w:color w:val="000000" w:themeColor="text1"/>
      <w:kern w:val="0"/>
      <w:sz w:val="22"/>
      <w:szCs w:val="22"/>
      <w:lang w:eastAsia="en-GB"/>
      <w14:ligatures w14:val="none"/>
    </w:rPr>
  </w:style>
  <w:style w:type="character" w:styleId="BodyTextChar" w:customStyle="1">
    <w:name w:val="Body Text Char"/>
    <w:basedOn w:val="DefaultParagraphFont"/>
    <w:link w:val="BodyText"/>
    <w:uiPriority w:val="1"/>
    <w:rsid w:val="00DA4E43"/>
    <w:rPr>
      <w:rFonts w:ascii="The Future" w:hAnsi="The Future" w:cs="The Future" w:eastAsiaTheme="minorEastAsia"/>
      <w:color w:val="000000" w:themeColor="text1"/>
      <w:kern w:val="0"/>
      <w:sz w:val="22"/>
      <w:szCs w:val="22"/>
      <w:lang w:eastAsia="en-GB"/>
      <w14:ligatures w14:val="none"/>
    </w:rPr>
  </w:style>
  <w:style w:type="paragraph" w:styleId="Letterdate-Heading1" w:customStyle="1">
    <w:name w:val="Letter date - Heading 1"/>
    <w:basedOn w:val="Heading1"/>
    <w:uiPriority w:val="1"/>
    <w:qFormat/>
    <w:rsid w:val="00DA4E43"/>
    <w:pPr>
      <w:keepNext w:val="0"/>
      <w:keepLines w:val="0"/>
      <w:widowControl w:val="0"/>
      <w:kinsoku w:val="0"/>
      <w:overflowPunct w:val="0"/>
      <w:autoSpaceDE w:val="0"/>
      <w:autoSpaceDN w:val="0"/>
      <w:adjustRightInd w:val="0"/>
      <w:spacing w:before="205" w:after="0" w:line="240" w:lineRule="auto"/>
      <w:ind w:left="3690"/>
    </w:pPr>
    <w:rPr>
      <w:rFonts w:ascii="The Future" w:hAnsi="The Future" w:cs="The Future" w:eastAsiaTheme="minorEastAsia"/>
      <w:b/>
      <w:bCs/>
      <w:color w:val="0E2841" w:themeColor="text2"/>
      <w:kern w:val="0"/>
      <w:sz w:val="22"/>
      <w:szCs w:val="22"/>
      <w:lang w:eastAsia="en-GB"/>
      <w14:ligatures w14:val="none"/>
    </w:rPr>
  </w:style>
  <w:style w:type="table" w:styleId="TableGrid">
    <w:name w:val="Table Grid"/>
    <w:basedOn w:val="TableNormal"/>
    <w:uiPriority w:val="39"/>
    <w:rsid w:val="008F387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tthewcurtain/Library/Group%20Containers/UBF8T346G9.Office/User%20Content.localized/Templates.localized/BWL%20Letterhead%20-%20new%20new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EFC52849B4AD4E98464A2FB1F2949F" ma:contentTypeVersion="16" ma:contentTypeDescription="Create a new document." ma:contentTypeScope="" ma:versionID="665ffc1d2e58b27597d15d1d462651e1">
  <xsd:schema xmlns:xsd="http://www.w3.org/2001/XMLSchema" xmlns:xs="http://www.w3.org/2001/XMLSchema" xmlns:p="http://schemas.microsoft.com/office/2006/metadata/properties" xmlns:ns2="f8ed8eb0-edf9-4c82-aea2-212dafb95c28" xmlns:ns3="e9f97a81-bb3c-4b60-b640-f251e9301e5b" targetNamespace="http://schemas.microsoft.com/office/2006/metadata/properties" ma:root="true" ma:fieldsID="22ad92993590a55535838019b7572b6f" ns2:_="" ns3:_="">
    <xsd:import namespace="f8ed8eb0-edf9-4c82-aea2-212dafb95c28"/>
    <xsd:import namespace="e9f97a81-bb3c-4b60-b640-f251e9301e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d8eb0-edf9-4c82-aea2-212dafb95c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d0a1b6c-5c65-40a4-ab07-2ebc27ce9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97a81-bb3c-4b60-b640-f251e9301e5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de04ed5-f7f8-4797-bbca-2c7c32364dc4}" ma:internalName="TaxCatchAll" ma:showField="CatchAllData" ma:web="e9f97a81-bb3c-4b60-b640-f251e9301e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ed8eb0-edf9-4c82-aea2-212dafb95c28">
      <Terms xmlns="http://schemas.microsoft.com/office/infopath/2007/PartnerControls"/>
    </lcf76f155ced4ddcb4097134ff3c332f>
    <TaxCatchAll xmlns="e9f97a81-bb3c-4b60-b640-f251e9301e5b" xsi:nil="true"/>
  </documentManagement>
</p:properties>
</file>

<file path=customXml/itemProps1.xml><?xml version="1.0" encoding="utf-8"?>
<ds:datastoreItem xmlns:ds="http://schemas.openxmlformats.org/officeDocument/2006/customXml" ds:itemID="{B4CFAB3A-1314-4546-B289-855BB148D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ed8eb0-edf9-4c82-aea2-212dafb95c28"/>
    <ds:schemaRef ds:uri="e9f97a81-bb3c-4b60-b640-f251e9301e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A1D929-F267-4EE8-B8C0-D4D5259476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8C2006-09F4-4380-9A8F-FE0CBFCEC20C}">
  <ds:schemaRefs>
    <ds:schemaRef ds:uri="http://schemas.microsoft.com/office/2006/metadata/properties"/>
    <ds:schemaRef ds:uri="http://schemas.microsoft.com/office/infopath/2007/PartnerControls"/>
    <ds:schemaRef ds:uri="f8ed8eb0-edf9-4c82-aea2-212dafb95c28"/>
    <ds:schemaRef ds:uri="e9f97a81-bb3c-4b60-b640-f251e9301e5b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BWL Letterhead - new new.dotx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Matthew Curtain</dc:creator>
  <keywords/>
  <dc:description/>
  <lastModifiedBy>Guest User</lastModifiedBy>
  <revision>2</revision>
  <dcterms:created xsi:type="dcterms:W3CDTF">2026-08-13T09:12:00.0000000Z</dcterms:created>
  <dcterms:modified xsi:type="dcterms:W3CDTF">2026-09-28T08:31:34.9657454Z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0x01010025EFC52849B4AD4E98464A2FB1F2949F</vt:lpwstr>
  </property>
</Properties>
</file>